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137" w:rsidRDefault="003B1E99" w:rsidP="00A44137">
      <w:pPr>
        <w:rPr>
          <w:rFonts w:asciiTheme="minorHAnsi" w:hAnsiTheme="minorHAnsi" w:cstheme="minorHAnsi"/>
          <w:b/>
          <w:sz w:val="28"/>
          <w:szCs w:val="28"/>
          <w:lang w:val="fr-CH"/>
        </w:rPr>
      </w:pPr>
      <w:r w:rsidRPr="00506535">
        <w:rPr>
          <w:noProof/>
        </w:rPr>
        <w:drawing>
          <wp:inline distT="0" distB="0" distL="0" distR="0" wp14:anchorId="551AEC38" wp14:editId="04E507D3">
            <wp:extent cx="1358900" cy="92075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4137" w:rsidRPr="00E20F64">
        <w:rPr>
          <w:rFonts w:asciiTheme="minorHAnsi" w:hAnsiTheme="minorHAnsi" w:cstheme="minorHAnsi"/>
          <w:b/>
          <w:lang w:val="fr-CH"/>
        </w:rPr>
        <w:t xml:space="preserve">Fédération Equestre Romande / Promotion des Espoirs </w:t>
      </w:r>
      <w:r w:rsidR="00A44137" w:rsidRPr="00E20F64">
        <w:rPr>
          <w:rFonts w:asciiTheme="minorHAnsi" w:hAnsiTheme="minorHAnsi" w:cstheme="minorHAnsi"/>
          <w:b/>
          <w:sz w:val="28"/>
          <w:szCs w:val="28"/>
          <w:lang w:val="fr-CH"/>
        </w:rPr>
        <w:t>J+S 20</w:t>
      </w:r>
      <w:r w:rsidR="00156DB5" w:rsidRPr="00E20F64">
        <w:rPr>
          <w:rFonts w:asciiTheme="minorHAnsi" w:hAnsiTheme="minorHAnsi" w:cstheme="minorHAnsi"/>
          <w:b/>
          <w:sz w:val="28"/>
          <w:szCs w:val="28"/>
          <w:lang w:val="fr-CH"/>
        </w:rPr>
        <w:t>2</w:t>
      </w:r>
      <w:r w:rsidR="002B3736">
        <w:rPr>
          <w:rFonts w:asciiTheme="minorHAnsi" w:hAnsiTheme="minorHAnsi" w:cstheme="minorHAnsi"/>
          <w:b/>
          <w:sz w:val="28"/>
          <w:szCs w:val="28"/>
          <w:lang w:val="fr-CH"/>
        </w:rPr>
        <w:t>6</w:t>
      </w:r>
      <w:r w:rsidR="002B3736">
        <w:rPr>
          <w:rFonts w:asciiTheme="minorHAnsi" w:hAnsiTheme="minorHAnsi" w:cstheme="minorHAnsi"/>
          <w:b/>
          <w:sz w:val="28"/>
          <w:szCs w:val="28"/>
          <w:lang w:val="fr-CH"/>
        </w:rPr>
        <w:br/>
      </w:r>
    </w:p>
    <w:p w:rsidR="002B3736" w:rsidRPr="001D292C" w:rsidRDefault="002B3736" w:rsidP="002B37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  <w:lang w:val="fr-CH"/>
        </w:rPr>
      </w:pPr>
      <w:r>
        <w:rPr>
          <w:b/>
          <w:sz w:val="28"/>
          <w:szCs w:val="28"/>
          <w:lang w:val="fr-CH"/>
        </w:rPr>
        <w:t>Discipline : Concours Complet</w:t>
      </w:r>
    </w:p>
    <w:p w:rsidR="00A44137" w:rsidRPr="00E20F64" w:rsidRDefault="00A44137" w:rsidP="00A44137">
      <w:pPr>
        <w:jc w:val="center"/>
        <w:rPr>
          <w:rFonts w:asciiTheme="minorHAnsi" w:hAnsiTheme="minorHAnsi" w:cstheme="minorHAnsi"/>
          <w:bCs/>
          <w:sz w:val="28"/>
          <w:szCs w:val="28"/>
          <w:u w:val="single"/>
          <w:lang w:val="fr-CH"/>
        </w:rPr>
      </w:pPr>
    </w:p>
    <w:p w:rsidR="00066506" w:rsidRPr="00E20F64" w:rsidRDefault="00A44137" w:rsidP="003B1E99">
      <w:pPr>
        <w:ind w:left="2268" w:hanging="2268"/>
        <w:rPr>
          <w:rFonts w:asciiTheme="minorHAnsi" w:hAnsiTheme="minorHAnsi" w:cstheme="minorHAnsi"/>
          <w:lang w:val="fr-CH"/>
        </w:rPr>
      </w:pPr>
      <w:r w:rsidRPr="00E20F64">
        <w:rPr>
          <w:rFonts w:asciiTheme="minorHAnsi" w:hAnsiTheme="minorHAnsi" w:cstheme="minorHAnsi"/>
          <w:bCs/>
          <w:u w:val="single"/>
          <w:lang w:val="fr-CH"/>
        </w:rPr>
        <w:t>Bulletin d’inscription</w:t>
      </w:r>
      <w:r w:rsidRPr="00E20F64">
        <w:rPr>
          <w:rFonts w:asciiTheme="minorHAnsi" w:hAnsiTheme="minorHAnsi" w:cstheme="minorHAnsi"/>
          <w:bCs/>
          <w:lang w:val="fr-CH"/>
        </w:rPr>
        <w:t> :</w:t>
      </w:r>
      <w:r w:rsidRPr="00E20F64">
        <w:rPr>
          <w:rFonts w:asciiTheme="minorHAnsi" w:hAnsiTheme="minorHAnsi" w:cstheme="minorHAnsi"/>
          <w:b/>
          <w:lang w:val="fr-CH"/>
        </w:rPr>
        <w:t xml:space="preserve"> </w:t>
      </w:r>
      <w:r w:rsidR="003B1E99" w:rsidRPr="00E20F64">
        <w:rPr>
          <w:rFonts w:asciiTheme="minorHAnsi" w:hAnsiTheme="minorHAnsi" w:cstheme="minorHAnsi"/>
          <w:b/>
          <w:lang w:val="fr-CH"/>
        </w:rPr>
        <w:tab/>
      </w:r>
      <w:r w:rsidRPr="00E20F64">
        <w:rPr>
          <w:rFonts w:asciiTheme="minorHAnsi" w:hAnsiTheme="minorHAnsi" w:cstheme="minorHAnsi"/>
          <w:b/>
          <w:bCs/>
          <w:lang w:val="fr-CH"/>
        </w:rPr>
        <w:t xml:space="preserve">Merci de prendre connaissance des critères d’admission sur </w:t>
      </w:r>
      <w:r w:rsidR="002D0551" w:rsidRPr="00E20F64">
        <w:rPr>
          <w:rFonts w:asciiTheme="minorHAnsi" w:hAnsiTheme="minorHAnsi" w:cstheme="minorHAnsi"/>
          <w:b/>
          <w:bCs/>
          <w:lang w:val="fr-CH"/>
        </w:rPr>
        <w:t xml:space="preserve">le site de la FER : </w:t>
      </w:r>
      <w:hyperlink r:id="rId6" w:history="1">
        <w:r w:rsidR="002D0551" w:rsidRPr="00E20F64">
          <w:rPr>
            <w:rStyle w:val="Hyperlink"/>
            <w:rFonts w:asciiTheme="minorHAnsi" w:hAnsiTheme="minorHAnsi" w:cstheme="minorHAnsi"/>
            <w:b/>
            <w:bCs/>
            <w:lang w:val="fr-CH"/>
          </w:rPr>
          <w:t>http://www.ferfer.ch</w:t>
        </w:r>
      </w:hyperlink>
    </w:p>
    <w:p w:rsidR="00066506" w:rsidRPr="00E20F64" w:rsidRDefault="00066506">
      <w:pPr>
        <w:rPr>
          <w:rFonts w:asciiTheme="minorHAnsi" w:hAnsiTheme="minorHAnsi" w:cstheme="minorHAnsi"/>
          <w:lang w:val="fr-CH"/>
        </w:rPr>
      </w:pPr>
    </w:p>
    <w:p w:rsidR="001F1FBD" w:rsidRPr="00E20F64" w:rsidRDefault="00A44137">
      <w:pPr>
        <w:rPr>
          <w:rFonts w:asciiTheme="minorHAnsi" w:hAnsiTheme="minorHAnsi" w:cstheme="minorHAnsi"/>
          <w:b/>
          <w:lang w:val="fr-CH"/>
        </w:rPr>
      </w:pPr>
      <w:r w:rsidRPr="00E20F64">
        <w:rPr>
          <w:rFonts w:asciiTheme="minorHAnsi" w:hAnsiTheme="minorHAnsi" w:cstheme="minorHAnsi"/>
          <w:lang w:val="fr-CH"/>
        </w:rPr>
        <w:t xml:space="preserve">Date d’inscription : </w:t>
      </w:r>
      <w:r w:rsidR="009D33F1" w:rsidRP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>1</w:t>
      </w:r>
      <w:r w:rsid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>0</w:t>
      </w:r>
      <w:r w:rsidRP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 xml:space="preserve"> </w:t>
      </w:r>
      <w:r w:rsidR="002D0551" w:rsidRP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>novembre</w:t>
      </w:r>
      <w:r w:rsidR="000077B7" w:rsidRP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 xml:space="preserve"> 20</w:t>
      </w:r>
      <w:r w:rsidR="004B261E" w:rsidRP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>2</w:t>
      </w:r>
      <w:r w:rsidR="00E20F64" w:rsidRP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>5</w:t>
      </w:r>
    </w:p>
    <w:p w:rsidR="00E8797F" w:rsidRDefault="00E8797F">
      <w:pPr>
        <w:rPr>
          <w:lang w:val="fr-CH"/>
        </w:rPr>
      </w:pPr>
    </w:p>
    <w:p w:rsidR="008F2C53" w:rsidRPr="00E20F64" w:rsidRDefault="008F2C53" w:rsidP="00B849F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5" w:color="auto"/>
        </w:pBdr>
        <w:jc w:val="center"/>
        <w:rPr>
          <w:rFonts w:asciiTheme="minorHAnsi" w:hAnsiTheme="minorHAnsi" w:cstheme="minorHAnsi"/>
          <w:b/>
          <w:color w:val="FF0000"/>
          <w:sz w:val="28"/>
          <w:szCs w:val="28"/>
          <w:u w:val="single"/>
          <w:lang w:val="fr-CH"/>
        </w:rPr>
      </w:pPr>
      <w:r w:rsidRPr="00E20F64">
        <w:rPr>
          <w:rFonts w:asciiTheme="minorHAnsi" w:hAnsiTheme="minorHAnsi" w:cstheme="minorHAnsi"/>
          <w:b/>
          <w:color w:val="FF0000"/>
          <w:sz w:val="28"/>
          <w:szCs w:val="28"/>
          <w:u w:val="single"/>
          <w:lang w:val="fr-CH"/>
        </w:rPr>
        <w:t>Uniquement RELEVE NIVEAU 1/ LOCAL</w:t>
      </w:r>
      <w:r w:rsidR="00C91A64" w:rsidRPr="00E20F64">
        <w:rPr>
          <w:rFonts w:asciiTheme="minorHAnsi" w:hAnsiTheme="minorHAnsi" w:cstheme="minorHAnsi"/>
          <w:b/>
          <w:color w:val="FF0000"/>
          <w:sz w:val="28"/>
          <w:szCs w:val="28"/>
          <w:u w:val="single"/>
          <w:lang w:val="fr-CH"/>
        </w:rPr>
        <w:t xml:space="preserve"> SAUT</w:t>
      </w:r>
    </w:p>
    <w:p w:rsidR="00C91A64" w:rsidRPr="008F2C53" w:rsidRDefault="00C91A64" w:rsidP="00B849F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5" w:color="auto"/>
        </w:pBdr>
        <w:jc w:val="center"/>
        <w:rPr>
          <w:b/>
          <w:color w:val="FF0000"/>
          <w:sz w:val="28"/>
          <w:szCs w:val="28"/>
          <w:u w:val="single"/>
          <w:lang w:val="fr-CH"/>
        </w:rPr>
      </w:pPr>
    </w:p>
    <w:bookmarkStart w:id="0" w:name="_Hlk178153487"/>
    <w:p w:rsidR="002B3736" w:rsidRDefault="002B3736" w:rsidP="002B3736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fr-CH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1456690</wp:posOffset>
                </wp:positionH>
                <wp:positionV relativeFrom="paragraph">
                  <wp:posOffset>57785</wp:posOffset>
                </wp:positionV>
                <wp:extent cx="261620" cy="113030"/>
                <wp:effectExtent l="8890" t="19685" r="15240" b="19685"/>
                <wp:wrapNone/>
                <wp:docPr id="5" name="Arrow: Righ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9FABB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5" o:spid="_x0000_s1026" type="#_x0000_t13" style="position:absolute;margin-left:114.7pt;margin-top:4.55pt;width:20.6pt;height:8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"/>
            </w:pict>
          </mc:Fallback>
        </mc:AlternateContent>
      </w:r>
      <w:proofErr w:type="gramStart"/>
      <w:r w:rsidRPr="009D33F1">
        <w:rPr>
          <w:b/>
          <w:sz w:val="28"/>
          <w:szCs w:val="28"/>
          <w:lang w:val="fr-CH"/>
        </w:rPr>
        <w:t>pour</w:t>
      </w:r>
      <w:proofErr w:type="gramEnd"/>
      <w:r w:rsidRPr="009D33F1">
        <w:rPr>
          <w:b/>
          <w:sz w:val="28"/>
          <w:szCs w:val="28"/>
          <w:lang w:val="fr-CH"/>
        </w:rPr>
        <w:t xml:space="preserve"> </w:t>
      </w:r>
      <w:r>
        <w:rPr>
          <w:b/>
          <w:sz w:val="28"/>
          <w:szCs w:val="28"/>
          <w:lang w:val="fr-CH"/>
        </w:rPr>
        <w:t>catégorie I</w:t>
      </w:r>
      <w:r w:rsidRPr="009D33F1">
        <w:rPr>
          <w:b/>
          <w:sz w:val="28"/>
          <w:szCs w:val="28"/>
          <w:lang w:val="fr-CH"/>
        </w:rPr>
        <w:t> :</w:t>
      </w:r>
      <w:r>
        <w:rPr>
          <w:b/>
          <w:sz w:val="28"/>
          <w:szCs w:val="28"/>
          <w:lang w:val="fr-CH"/>
        </w:rPr>
        <w:t xml:space="preserve">   </w:t>
      </w:r>
      <w:r w:rsidRPr="009D33F1">
        <w:rPr>
          <w:b/>
          <w:sz w:val="28"/>
          <w:szCs w:val="28"/>
          <w:lang w:val="fr-CH"/>
        </w:rPr>
        <w:t xml:space="preserve"> </w:t>
      </w:r>
      <w:r>
        <w:rPr>
          <w:b/>
          <w:sz w:val="28"/>
          <w:szCs w:val="28"/>
          <w:lang w:val="fr-CH"/>
        </w:rPr>
        <w:t xml:space="preserve">        2012 : avoir terminé un </w:t>
      </w:r>
      <w:proofErr w:type="spellStart"/>
      <w:r>
        <w:rPr>
          <w:b/>
          <w:sz w:val="28"/>
          <w:szCs w:val="28"/>
          <w:lang w:val="fr-CH"/>
        </w:rPr>
        <w:t>Welcome</w:t>
      </w:r>
      <w:proofErr w:type="spellEnd"/>
      <w:r>
        <w:rPr>
          <w:b/>
          <w:sz w:val="28"/>
          <w:szCs w:val="28"/>
          <w:lang w:val="fr-CH"/>
        </w:rPr>
        <w:t xml:space="preserve"> en 2025</w:t>
      </w:r>
    </w:p>
    <w:p w:rsidR="002B3736" w:rsidRDefault="002B3736" w:rsidP="002B3736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fr-CH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1456690</wp:posOffset>
                </wp:positionH>
                <wp:positionV relativeFrom="paragraph">
                  <wp:posOffset>71755</wp:posOffset>
                </wp:positionV>
                <wp:extent cx="261620" cy="113030"/>
                <wp:effectExtent l="8890" t="24130" r="15240" b="15240"/>
                <wp:wrapNone/>
                <wp:docPr id="2" name="Arrow: Righ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4AF3D" id="Arrow: Right 2" o:spid="_x0000_s1026" type="#_x0000_t13" style="position:absolute;margin-left:114.7pt;margin-top:5.65pt;width:20.6pt;height: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"/>
            </w:pict>
          </mc:Fallback>
        </mc:AlternateContent>
      </w:r>
      <w:r>
        <w:rPr>
          <w:b/>
          <w:sz w:val="28"/>
          <w:szCs w:val="28"/>
          <w:lang w:val="fr-CH"/>
        </w:rPr>
        <w:t xml:space="preserve">         </w:t>
      </w:r>
      <w:proofErr w:type="gramStart"/>
      <w:r>
        <w:rPr>
          <w:b/>
          <w:sz w:val="28"/>
          <w:szCs w:val="28"/>
          <w:lang w:val="fr-CH"/>
        </w:rPr>
        <w:t>catégorie</w:t>
      </w:r>
      <w:proofErr w:type="gramEnd"/>
      <w:r>
        <w:rPr>
          <w:b/>
          <w:sz w:val="28"/>
          <w:szCs w:val="28"/>
          <w:lang w:val="fr-CH"/>
        </w:rPr>
        <w:t xml:space="preserve"> II :           2008  : avoir terminé un B1 en 2025</w:t>
      </w:r>
    </w:p>
    <w:bookmarkEnd w:id="0"/>
    <w:p w:rsidR="001F1FBD" w:rsidRPr="002B3736" w:rsidRDefault="001F1FBD">
      <w:pPr>
        <w:rPr>
          <w:b/>
          <w:lang w:val="fr-CH"/>
        </w:rPr>
      </w:pPr>
    </w:p>
    <w:p w:rsidR="00A44137" w:rsidRPr="006257CC" w:rsidRDefault="002B3736" w:rsidP="003B1E99">
      <w:pPr>
        <w:tabs>
          <w:tab w:val="left" w:pos="1985"/>
          <w:tab w:val="left" w:pos="5103"/>
        </w:tabs>
        <w:rPr>
          <w:rFonts w:asciiTheme="minorHAnsi" w:hAnsiTheme="minorHAnsi" w:cstheme="minorHAnsi"/>
          <w:b/>
          <w:sz w:val="26"/>
          <w:szCs w:val="28"/>
        </w:rPr>
      </w:pPr>
      <w:r>
        <w:rPr>
          <w:rFonts w:asciiTheme="minorHAnsi" w:hAnsiTheme="minorHAnsi" w:cstheme="minorHAnsi"/>
          <w:b/>
          <w:color w:val="0070C0"/>
          <w:sz w:val="36"/>
          <w:szCs w:val="28"/>
        </w:rPr>
        <w:t>CC</w:t>
      </w:r>
      <w:r w:rsidR="00A44137" w:rsidRPr="006257CC">
        <w:rPr>
          <w:b/>
        </w:rPr>
        <w:tab/>
      </w:r>
      <w:r w:rsidR="00B62319" w:rsidRPr="006257CC">
        <w:rPr>
          <w:rFonts w:asciiTheme="minorHAnsi" w:hAnsiTheme="minorHAnsi" w:cstheme="minorHAnsi"/>
          <w:b/>
          <w:bCs/>
        </w:rPr>
        <w:t>Cheval</w:t>
      </w:r>
      <w:r w:rsidR="003B1E99" w:rsidRPr="006257CC">
        <w:rPr>
          <w:rFonts w:asciiTheme="minorHAnsi" w:hAnsiTheme="minorHAnsi" w:cstheme="minorHAnsi"/>
          <w:b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346679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596">
            <w:rPr>
              <w:rFonts w:ascii="MS Gothic" w:eastAsia="MS Gothic" w:hAnsi="MS Gothic" w:cstheme="minorHAnsi" w:hint="eastAsia"/>
              <w:b/>
            </w:rPr>
            <w:t>☐</w:t>
          </w:r>
        </w:sdtContent>
      </w:sdt>
      <w:r w:rsidR="00A44137" w:rsidRPr="006257CC">
        <w:rPr>
          <w:rFonts w:asciiTheme="minorHAnsi" w:hAnsiTheme="minorHAnsi" w:cstheme="minorHAnsi"/>
        </w:rPr>
        <w:tab/>
      </w:r>
      <w:r w:rsidR="007868E5" w:rsidRPr="006257CC">
        <w:rPr>
          <w:rFonts w:asciiTheme="minorHAnsi" w:hAnsiTheme="minorHAnsi" w:cstheme="minorHAnsi"/>
          <w:b/>
          <w:bCs/>
        </w:rPr>
        <w:t>Poney</w:t>
      </w:r>
      <w:r w:rsidR="007868E5" w:rsidRPr="006257CC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646944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EE5">
            <w:rPr>
              <w:rFonts w:ascii="MS Gothic" w:eastAsia="MS Gothic" w:hAnsi="MS Gothic" w:cstheme="minorHAnsi" w:hint="eastAsia"/>
            </w:rPr>
            <w:t>☐</w:t>
          </w:r>
        </w:sdtContent>
      </w:sdt>
    </w:p>
    <w:p w:rsidR="00A72608" w:rsidRPr="006257CC" w:rsidRDefault="00A72608">
      <w:pPr>
        <w:rPr>
          <w:rFonts w:asciiTheme="minorHAnsi" w:hAnsiTheme="minorHAnsi" w:cstheme="minorHAnsi"/>
        </w:rPr>
      </w:pPr>
    </w:p>
    <w:p w:rsidR="00A44137" w:rsidRPr="00B849F8" w:rsidRDefault="00A44137" w:rsidP="0048133E">
      <w:pPr>
        <w:tabs>
          <w:tab w:val="left" w:pos="4678"/>
        </w:tabs>
        <w:spacing w:after="240"/>
        <w:rPr>
          <w:rFonts w:asciiTheme="minorHAnsi" w:hAnsiTheme="minorHAnsi" w:cstheme="minorHAnsi"/>
        </w:rPr>
      </w:pPr>
      <w:r w:rsidRPr="00B849F8">
        <w:rPr>
          <w:rFonts w:asciiTheme="minorHAnsi" w:hAnsiTheme="minorHAnsi" w:cstheme="minorHAnsi"/>
        </w:rPr>
        <w:t>Nom</w:t>
      </w:r>
      <w:r w:rsidR="0025653B">
        <w:rPr>
          <w:rFonts w:asciiTheme="minorHAnsi" w:hAnsiTheme="minorHAnsi" w:cstheme="minorHAnsi"/>
        </w:rPr>
        <w:t xml:space="preserve"> </w:t>
      </w:r>
      <w:r w:rsidR="008B215D" w:rsidRPr="00B849F8">
        <w:rPr>
          <w:rFonts w:asciiTheme="minorHAnsi" w:hAnsiTheme="minorHAnsi" w:cstheme="minorHAnsi"/>
        </w:rPr>
        <w:t> </w:t>
      </w:r>
      <w:sdt>
        <w:sdtPr>
          <w:rPr>
            <w:rFonts w:asciiTheme="minorHAnsi" w:hAnsiTheme="minorHAnsi" w:cstheme="minorHAnsi"/>
            <w:lang w:val="en-GB"/>
          </w:rPr>
          <w:alias w:val="Nom"/>
          <w:tag w:val="Nom"/>
          <w:id w:val="266127701"/>
          <w:placeholder>
            <w:docPart w:val="2333D681B6BE4F51A7B8292BA5EC3D21"/>
          </w:placeholder>
        </w:sdtPr>
        <w:sdtEndPr/>
        <w:sdtContent>
          <w:r w:rsidR="0025653B">
            <w:rPr>
              <w:rFonts w:asciiTheme="minorHAnsi" w:hAnsiTheme="minorHAnsi" w:cstheme="minorHAnsi"/>
            </w:rPr>
            <w:t xml:space="preserve"> </w:t>
          </w:r>
        </w:sdtContent>
      </w:sdt>
      <w:r w:rsidRPr="00B849F8">
        <w:rPr>
          <w:rFonts w:asciiTheme="minorHAnsi" w:hAnsiTheme="minorHAnsi" w:cstheme="minorHAnsi"/>
          <w:lang w:val="fr-CH"/>
        </w:rPr>
        <w:tab/>
      </w:r>
      <w:r w:rsidRPr="00B849F8">
        <w:rPr>
          <w:rFonts w:asciiTheme="minorHAnsi" w:hAnsiTheme="minorHAnsi" w:cstheme="minorHAnsi"/>
        </w:rPr>
        <w:t>Prénom</w:t>
      </w:r>
      <w:r w:rsidR="0025653B">
        <w:rPr>
          <w:rFonts w:asciiTheme="minorHAnsi" w:hAnsiTheme="minorHAnsi" w:cstheme="minorHAnsi"/>
        </w:rPr>
        <w:t xml:space="preserve"> </w:t>
      </w:r>
      <w:r w:rsidR="0048133E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Prénom"/>
          <w:tag w:val="Prénom"/>
          <w:id w:val="411829474"/>
          <w:placeholder>
            <w:docPart w:val="190C527930FC47D6826692721F81D768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</w:p>
    <w:p w:rsidR="00A44137" w:rsidRPr="00B849F8" w:rsidRDefault="008B215D" w:rsidP="0048133E">
      <w:pPr>
        <w:tabs>
          <w:tab w:val="left" w:pos="4678"/>
        </w:tabs>
        <w:spacing w:after="240"/>
        <w:rPr>
          <w:rFonts w:asciiTheme="minorHAnsi" w:hAnsiTheme="minorHAnsi" w:cstheme="minorHAnsi"/>
          <w:lang w:val="fr-CH"/>
        </w:rPr>
      </w:pPr>
      <w:r w:rsidRPr="0048133E">
        <w:rPr>
          <w:rFonts w:asciiTheme="minorHAnsi" w:hAnsiTheme="minorHAnsi" w:cstheme="minorHAnsi"/>
        </w:rPr>
        <w:t>Adresse</w:t>
      </w:r>
      <w:r w:rsidR="0025653B">
        <w:rPr>
          <w:rFonts w:asciiTheme="minorHAnsi" w:hAnsiTheme="minorHAnsi" w:cstheme="minorHAnsi"/>
        </w:rPr>
        <w:t xml:space="preserve"> </w:t>
      </w:r>
      <w:r w:rsidR="0048133E" w:rsidRPr="0048133E">
        <w:rPr>
          <w:rFonts w:asciiTheme="minorHAnsi" w:hAnsiTheme="minorHAnsi" w:cstheme="minorHAnsi"/>
        </w:rPr>
        <w:t xml:space="preserve"> </w:t>
      </w:r>
      <w:r w:rsidRPr="0048133E">
        <w:rPr>
          <w:rFonts w:asciiTheme="minorHAnsi" w:hAnsiTheme="minorHAnsi" w:cstheme="minorHAnsi"/>
        </w:rPr>
        <w:t> </w:t>
      </w:r>
      <w:sdt>
        <w:sdtPr>
          <w:rPr>
            <w:rFonts w:asciiTheme="minorHAnsi" w:hAnsiTheme="minorHAnsi" w:cstheme="minorHAnsi"/>
            <w:lang w:val="fr-CH"/>
          </w:rPr>
          <w:alias w:val="Adresse"/>
          <w:tag w:val="Adresse"/>
          <w:id w:val="834276601"/>
          <w:placeholder>
            <w:docPart w:val="861B4AE603454030A78085AF73A0E53C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="00A44137" w:rsidRPr="0048133E">
        <w:rPr>
          <w:rFonts w:asciiTheme="minorHAnsi" w:hAnsiTheme="minorHAnsi" w:cstheme="minorHAnsi"/>
        </w:rPr>
        <w:tab/>
      </w:r>
      <w:r w:rsidR="00A44137" w:rsidRPr="00B849F8">
        <w:rPr>
          <w:rFonts w:asciiTheme="minorHAnsi" w:hAnsiTheme="minorHAnsi" w:cstheme="minorHAnsi"/>
          <w:lang w:val="fr-CH"/>
        </w:rPr>
        <w:t>NP/ Lieu</w:t>
      </w:r>
      <w:r w:rsidR="0025653B">
        <w:rPr>
          <w:rFonts w:asciiTheme="minorHAnsi" w:hAnsiTheme="minorHAnsi" w:cstheme="minorHAnsi"/>
          <w:lang w:val="fr-CH"/>
        </w:rPr>
        <w:t xml:space="preserve">  </w:t>
      </w:r>
      <w:r w:rsidR="0048133E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NP/Lieu"/>
          <w:tag w:val="NP/Lieu"/>
          <w:id w:val="-664244694"/>
          <w:placeholder>
            <w:docPart w:val="F307167BC4EC4D738CD39564619FD377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</w:p>
    <w:p w:rsidR="00A44137" w:rsidRPr="00B849F8" w:rsidRDefault="00A44137" w:rsidP="0048133E">
      <w:pPr>
        <w:tabs>
          <w:tab w:val="left" w:pos="4678"/>
        </w:tabs>
        <w:spacing w:after="240"/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  <w:lang w:val="fr-CH"/>
        </w:rPr>
        <w:t>Date de naissance</w:t>
      </w:r>
      <w:r w:rsidR="0025653B">
        <w:rPr>
          <w:rFonts w:asciiTheme="minorHAnsi" w:hAnsiTheme="minorHAnsi" w:cstheme="minorHAnsi"/>
          <w:lang w:val="fr-CH"/>
        </w:rPr>
        <w:t xml:space="preserve">  </w:t>
      </w:r>
      <w:sdt>
        <w:sdtPr>
          <w:rPr>
            <w:rFonts w:asciiTheme="minorHAnsi" w:hAnsiTheme="minorHAnsi" w:cstheme="minorHAnsi"/>
            <w:lang w:val="fr-CH"/>
          </w:rPr>
          <w:alias w:val="Date naissance"/>
          <w:tag w:val="Date naissance"/>
          <w:id w:val="-1008674977"/>
          <w:placeholder>
            <w:docPart w:val="861B4AE603454030A78085AF73A0E53C"/>
          </w:placeholder>
        </w:sdtPr>
        <w:sdtEndPr/>
        <w:sdtContent>
          <w:r w:rsidR="0048133E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Pr="00B849F8">
        <w:rPr>
          <w:rFonts w:asciiTheme="minorHAnsi" w:hAnsiTheme="minorHAnsi" w:cstheme="minorHAnsi"/>
          <w:lang w:val="fr-CH"/>
        </w:rPr>
        <w:tab/>
        <w:t>Nbre de points</w:t>
      </w:r>
      <w:r w:rsidR="0048133E">
        <w:rPr>
          <w:rFonts w:asciiTheme="minorHAnsi" w:hAnsiTheme="minorHAnsi" w:cstheme="minorHAnsi"/>
          <w:lang w:val="fr-CH"/>
        </w:rPr>
        <w:t xml:space="preserve"> </w:t>
      </w:r>
      <w:r w:rsidRPr="00B849F8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Nb Points"/>
          <w:tag w:val="Nb Points"/>
          <w:id w:val="-13542161"/>
          <w:placeholder>
            <w:docPart w:val="04D01E332C954B5ABDBD7CB461517159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  <w:r w:rsidR="0048133E">
            <w:rPr>
              <w:rFonts w:asciiTheme="minorHAnsi" w:hAnsiTheme="minorHAnsi" w:cstheme="minorHAnsi"/>
              <w:lang w:val="fr-CH"/>
            </w:rPr>
            <w:br/>
          </w:r>
        </w:sdtContent>
      </w:sdt>
      <w:r w:rsidRPr="00B849F8">
        <w:rPr>
          <w:rFonts w:asciiTheme="minorHAnsi" w:hAnsiTheme="minorHAnsi" w:cstheme="minorHAnsi"/>
          <w:lang w:val="fr-CH"/>
        </w:rPr>
        <w:t>ranking/cavalier</w:t>
      </w:r>
      <w:r w:rsidR="0025653B">
        <w:rPr>
          <w:rFonts w:asciiTheme="minorHAnsi" w:hAnsiTheme="minorHAnsi" w:cstheme="minorHAnsi"/>
          <w:lang w:val="fr-CH"/>
        </w:rPr>
        <w:t xml:space="preserve"> </w:t>
      </w:r>
      <w:r w:rsidR="0048133E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id w:val="-97098920"/>
          <w:placeholder>
            <w:docPart w:val="893467CA861849518F0D2A50B06E7921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 </w:t>
          </w:r>
        </w:sdtContent>
      </w:sdt>
    </w:p>
    <w:p w:rsidR="0071362F" w:rsidRPr="000D433E" w:rsidRDefault="00B849F8" w:rsidP="0048133E">
      <w:pPr>
        <w:tabs>
          <w:tab w:val="left" w:pos="4678"/>
        </w:tabs>
        <w:spacing w:after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fr-CH"/>
        </w:rPr>
        <w:sym w:font="Wingdings" w:char="F028"/>
      </w:r>
      <w:r>
        <w:rPr>
          <w:rFonts w:asciiTheme="minorHAnsi" w:hAnsiTheme="minorHAnsi" w:cstheme="minorHAnsi"/>
          <w:lang w:val="fr-CH"/>
        </w:rPr>
        <w:t xml:space="preserve"> </w:t>
      </w:r>
      <w:r w:rsidRPr="00B849F8">
        <w:rPr>
          <w:rFonts w:asciiTheme="minorHAnsi" w:hAnsiTheme="minorHAnsi" w:cstheme="minorHAnsi"/>
        </w:rPr>
        <w:t>N°</w:t>
      </w:r>
      <w:r w:rsidR="002D0551" w:rsidRPr="00B849F8">
        <w:rPr>
          <w:rFonts w:asciiTheme="minorHAnsi" w:hAnsiTheme="minorHAnsi" w:cstheme="minorHAnsi"/>
        </w:rPr>
        <w:t xml:space="preserve"> Portable </w:t>
      </w:r>
      <w:sdt>
        <w:sdtPr>
          <w:rPr>
            <w:rFonts w:asciiTheme="minorHAnsi" w:hAnsiTheme="minorHAnsi" w:cstheme="minorHAnsi"/>
            <w:lang w:val="fr-CH"/>
          </w:rPr>
          <w:id w:val="-1161695341"/>
          <w:placeholder>
            <w:docPart w:val="DAC6E624543E441B9E2ED89F4BB4E58E"/>
          </w:placeholder>
        </w:sdtPr>
        <w:sdtEndPr/>
        <w:sdtContent>
          <w:r w:rsidR="006257CC">
            <w:rPr>
              <w:rFonts w:asciiTheme="minorHAnsi" w:hAnsiTheme="minorHAnsi" w:cstheme="minorHAnsi"/>
              <w:lang w:val="fr-CH"/>
            </w:rPr>
            <w:t>-</w:t>
          </w:r>
        </w:sdtContent>
      </w:sdt>
      <w:r w:rsidR="0048133E">
        <w:rPr>
          <w:rFonts w:asciiTheme="minorHAnsi" w:hAnsiTheme="minorHAnsi" w:cstheme="minorHAnsi"/>
          <w:lang w:val="fr-CH"/>
        </w:rPr>
        <w:tab/>
      </w:r>
      <w:r w:rsidR="002D0551" w:rsidRPr="000D433E">
        <w:rPr>
          <w:rFonts w:asciiTheme="minorHAnsi" w:hAnsiTheme="minorHAnsi" w:cstheme="minorHAnsi"/>
        </w:rPr>
        <w:t>Taille : XXS ; XS ; S ; M ; L</w:t>
      </w:r>
      <w:r w:rsidR="0025653B">
        <w:rPr>
          <w:rFonts w:asciiTheme="minorHAnsi" w:hAnsiTheme="minorHAnsi" w:cstheme="minorHAnsi"/>
        </w:rPr>
        <w:t xml:space="preserve"> </w:t>
      </w:r>
      <w:r w:rsidR="0048133E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Choisir Taille"/>
          <w:tag w:val="Choisir Taille"/>
          <w:id w:val="-560479410"/>
          <w:lock w:val="sdtLocked"/>
          <w:placeholder>
            <w:docPart w:val="44DEBE4892844B08895B215D76FF01F6"/>
          </w:placeholder>
          <w:showingPlcHdr/>
          <w:dropDownList>
            <w:listItem w:displayText="Taille" w:value="XXS"/>
            <w:listItem w:displayText="XS" w:value="XS"/>
            <w:listItem w:displayText="S" w:value="S"/>
            <w:listItem w:displayText="M" w:value="M"/>
            <w:listItem w:displayText="L" w:value="L"/>
          </w:dropDownList>
        </w:sdtPr>
        <w:sdtEndPr/>
        <w:sdtContent>
          <w:r w:rsidR="000D433E" w:rsidRPr="000D433E">
            <w:rPr>
              <w:rStyle w:val="PlaceholderText"/>
              <w:rFonts w:eastAsia="Calibri"/>
            </w:rPr>
            <w:t>Sélectionner</w:t>
          </w:r>
        </w:sdtContent>
      </w:sdt>
      <w:r w:rsidR="002D0551" w:rsidRPr="000D433E">
        <w:rPr>
          <w:rFonts w:asciiTheme="minorHAnsi" w:hAnsiTheme="minorHAnsi" w:cstheme="minorHAnsi"/>
        </w:rPr>
        <w:t xml:space="preserve"> </w:t>
      </w:r>
    </w:p>
    <w:p w:rsidR="00A44137" w:rsidRPr="00B849F8" w:rsidRDefault="00A44137" w:rsidP="0025653B">
      <w:pPr>
        <w:tabs>
          <w:tab w:val="left" w:pos="5670"/>
        </w:tabs>
        <w:spacing w:after="240"/>
        <w:rPr>
          <w:rFonts w:asciiTheme="minorHAnsi" w:hAnsiTheme="minorHAnsi" w:cstheme="minorHAnsi"/>
          <w:lang w:val="fr-CH"/>
        </w:rPr>
      </w:pPr>
      <w:r w:rsidRPr="000D433E">
        <w:rPr>
          <w:rFonts w:asciiTheme="minorHAnsi" w:hAnsiTheme="minorHAnsi" w:cstheme="minorHAnsi"/>
          <w:b/>
          <w:u w:val="single"/>
        </w:rPr>
        <w:t>Mail</w:t>
      </w:r>
      <w:r w:rsidR="0079567C" w:rsidRPr="000D433E">
        <w:rPr>
          <w:rFonts w:asciiTheme="minorHAnsi" w:hAnsiTheme="minorHAnsi" w:cstheme="minorHAnsi"/>
          <w:b/>
          <w:u w:val="single"/>
        </w:rPr>
        <w:t xml:space="preserve"> lisiblement svp</w:t>
      </w:r>
      <w:r w:rsidR="0025653B">
        <w:rPr>
          <w:rFonts w:asciiTheme="minorHAnsi" w:hAnsiTheme="minorHAnsi" w:cstheme="minorHAnsi"/>
          <w:b/>
          <w:u w:val="single"/>
        </w:rPr>
        <w:t> :</w:t>
      </w:r>
      <w:r w:rsidR="0079567C" w:rsidRPr="000D433E">
        <w:rPr>
          <w:rFonts w:asciiTheme="minorHAnsi" w:hAnsiTheme="minorHAnsi" w:cstheme="minorHAnsi"/>
        </w:rPr>
        <w:t xml:space="preserve">    </w:t>
      </w:r>
      <w:sdt>
        <w:sdtPr>
          <w:rPr>
            <w:rFonts w:asciiTheme="minorHAnsi" w:hAnsiTheme="minorHAnsi" w:cstheme="minorHAnsi"/>
            <w:lang w:val="fr-CH"/>
          </w:rPr>
          <w:alias w:val="Email"/>
          <w:tag w:val="Email"/>
          <w:id w:val="-658760892"/>
          <w:placeholder>
            <w:docPart w:val="861B4AE603454030A78085AF73A0E53C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="005106CF">
        <w:rPr>
          <w:rFonts w:asciiTheme="minorHAnsi" w:hAnsiTheme="minorHAnsi" w:cstheme="minorHAnsi"/>
          <w:lang w:val="fr-CH"/>
        </w:rPr>
        <w:t xml:space="preserve">            </w:t>
      </w:r>
      <w:r w:rsidR="0025653B">
        <w:rPr>
          <w:rFonts w:asciiTheme="minorHAnsi" w:hAnsiTheme="minorHAnsi" w:cstheme="minorHAnsi"/>
          <w:lang w:val="fr-CH"/>
        </w:rPr>
        <w:tab/>
      </w:r>
      <w:r w:rsidR="005106CF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Date"/>
          <w:tag w:val="Date"/>
          <w:id w:val="-1498810153"/>
          <w:placeholder>
            <w:docPart w:val="629999DB577B474880D37E12753B0EA6"/>
          </w:placeholder>
          <w:date>
            <w:dateFormat w:val="d MMMM yyyy"/>
            <w:lid w:val="fr-FR"/>
            <w:storeMappedDataAs w:val="dateTime"/>
            <w:calendar w:val="gregorian"/>
          </w:date>
        </w:sdtPr>
        <w:sdtEndPr/>
        <w:sdtContent>
          <w:r w:rsidR="0048133E">
            <w:rPr>
              <w:rFonts w:asciiTheme="minorHAnsi" w:hAnsiTheme="minorHAnsi" w:cstheme="minorHAnsi"/>
              <w:lang w:val="fr-CH"/>
            </w:rPr>
            <w:t>Saisir date</w:t>
          </w:r>
        </w:sdtContent>
      </w:sdt>
    </w:p>
    <w:p w:rsidR="00A44137" w:rsidRPr="00B849F8" w:rsidRDefault="002B3736" w:rsidP="00A44137">
      <w:pPr>
        <w:tabs>
          <w:tab w:val="left" w:pos="4820"/>
        </w:tabs>
        <w:spacing w:after="240"/>
        <w:rPr>
          <w:rFonts w:asciiTheme="minorHAnsi" w:hAnsiTheme="minorHAnsi" w:cstheme="minorHAnsi"/>
          <w:lang w:val="fr-CH"/>
        </w:rPr>
      </w:pPr>
      <w:r>
        <w:rPr>
          <w:rFonts w:asciiTheme="minorHAnsi" w:hAnsiTheme="minorHAnsi" w:cstheme="minorHAnsi"/>
        </w:rPr>
        <w:t>Brevet / test d’argent/ Licence N°</w:t>
      </w:r>
      <w:r w:rsidR="0025653B">
        <w:rPr>
          <w:rFonts w:asciiTheme="minorHAnsi" w:hAnsiTheme="minorHAnsi" w:cstheme="minorHAnsi"/>
        </w:rPr>
        <w:t xml:space="preserve"> </w:t>
      </w:r>
      <w:r w:rsidR="006257CC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Brevet/Licence"/>
          <w:tag w:val="Brevet/Licence"/>
          <w:id w:val="560518702"/>
          <w:placeholder>
            <w:docPart w:val="74BAA13A694F45F68435F51229EA2660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="00A44137" w:rsidRPr="00B849F8">
        <w:rPr>
          <w:rFonts w:asciiTheme="minorHAnsi" w:hAnsiTheme="minorHAnsi" w:cstheme="minorHAnsi"/>
          <w:lang w:val="fr-CH"/>
        </w:rPr>
        <w:tab/>
        <w:t>Société</w:t>
      </w:r>
      <w:r w:rsidR="0025653B">
        <w:rPr>
          <w:rFonts w:asciiTheme="minorHAnsi" w:hAnsiTheme="minorHAnsi" w:cstheme="minorHAnsi"/>
          <w:lang w:val="fr-CH"/>
        </w:rPr>
        <w:t xml:space="preserve"> </w:t>
      </w:r>
      <w:r w:rsidR="003B1E99" w:rsidRPr="00B849F8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Membre"/>
          <w:tag w:val="Membre"/>
          <w:id w:val="1201367207"/>
          <w:placeholder>
            <w:docPart w:val="58E3FB808D774E70B9E7CA01599B9795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="003B1E99" w:rsidRPr="00B849F8">
        <w:rPr>
          <w:rFonts w:asciiTheme="minorHAnsi" w:hAnsiTheme="minorHAnsi" w:cstheme="minorHAnsi"/>
          <w:lang w:val="fr-CH"/>
        </w:rPr>
        <w:t xml:space="preserve"> </w:t>
      </w:r>
    </w:p>
    <w:p w:rsidR="00A44137" w:rsidRPr="000D433E" w:rsidRDefault="00A44137" w:rsidP="00A44137">
      <w:pPr>
        <w:tabs>
          <w:tab w:val="left" w:pos="4820"/>
        </w:tabs>
        <w:spacing w:after="240"/>
        <w:rPr>
          <w:rFonts w:asciiTheme="minorHAnsi" w:hAnsiTheme="minorHAnsi" w:cstheme="minorHAnsi"/>
        </w:rPr>
      </w:pPr>
      <w:r w:rsidRPr="00B849F8">
        <w:rPr>
          <w:rFonts w:asciiTheme="minorHAnsi" w:hAnsiTheme="minorHAnsi" w:cstheme="minorHAnsi"/>
          <w:lang w:val="fr-CH"/>
        </w:rPr>
        <w:t>Nom du cheval</w:t>
      </w:r>
      <w:r w:rsidR="0025653B">
        <w:rPr>
          <w:rFonts w:asciiTheme="minorHAnsi" w:hAnsiTheme="minorHAnsi" w:cstheme="minorHAnsi"/>
          <w:lang w:val="fr-CH"/>
        </w:rPr>
        <w:t xml:space="preserve"> </w:t>
      </w:r>
      <w:r w:rsidR="006257CC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cheval/poney"/>
          <w:tag w:val="cheval/poney"/>
          <w:id w:val="1852140282"/>
          <w:placeholder>
            <w:docPart w:val="3A2A602DB7434092ABB0212CFD155544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Pr="00B849F8">
        <w:rPr>
          <w:rFonts w:asciiTheme="minorHAnsi" w:hAnsiTheme="minorHAnsi" w:cstheme="minorHAnsi"/>
          <w:lang w:val="fr-CH"/>
        </w:rPr>
        <w:tab/>
      </w:r>
      <w:r w:rsidRPr="000D433E">
        <w:rPr>
          <w:rFonts w:asciiTheme="minorHAnsi" w:hAnsiTheme="minorHAnsi" w:cstheme="minorHAnsi"/>
        </w:rPr>
        <w:t>N</w:t>
      </w:r>
      <w:r w:rsidR="000D433E">
        <w:rPr>
          <w:rFonts w:asciiTheme="minorHAnsi" w:hAnsiTheme="minorHAnsi" w:cstheme="minorHAnsi"/>
        </w:rPr>
        <w:t>°</w:t>
      </w:r>
      <w:r w:rsidRPr="000D433E">
        <w:rPr>
          <w:rFonts w:asciiTheme="minorHAnsi" w:hAnsiTheme="minorHAnsi" w:cstheme="minorHAnsi"/>
        </w:rPr>
        <w:t xml:space="preserve"> de passeport</w:t>
      </w:r>
      <w:r w:rsidR="0025653B">
        <w:rPr>
          <w:rFonts w:asciiTheme="minorHAnsi" w:hAnsiTheme="minorHAnsi" w:cstheme="minorHAnsi"/>
        </w:rPr>
        <w:t xml:space="preserve"> </w:t>
      </w:r>
      <w:r w:rsidR="000D433E" w:rsidRPr="000D433E">
        <w:rPr>
          <w:rFonts w:asciiTheme="minorHAnsi" w:hAnsiTheme="minorHAnsi" w:cstheme="minorHAnsi"/>
        </w:rPr>
        <w:t> </w:t>
      </w:r>
      <w:sdt>
        <w:sdtPr>
          <w:rPr>
            <w:rFonts w:asciiTheme="minorHAnsi" w:hAnsiTheme="minorHAnsi" w:cstheme="minorHAnsi"/>
            <w:lang w:val="fr-CH"/>
          </w:rPr>
          <w:id w:val="-234098823"/>
          <w:placeholder>
            <w:docPart w:val="A92E12CB4A92439382F54766459265A9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</w:p>
    <w:p w:rsidR="002D0551" w:rsidRPr="00B849F8" w:rsidRDefault="00A72608" w:rsidP="001F1FBD">
      <w:pPr>
        <w:tabs>
          <w:tab w:val="left" w:pos="4820"/>
        </w:tabs>
        <w:spacing w:after="240"/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  <w:lang w:val="fr-CH"/>
        </w:rPr>
        <w:t xml:space="preserve">Hauteur </w:t>
      </w:r>
      <w:r w:rsidR="00A44137" w:rsidRPr="00B849F8">
        <w:rPr>
          <w:rFonts w:asciiTheme="minorHAnsi" w:hAnsiTheme="minorHAnsi" w:cstheme="minorHAnsi"/>
          <w:lang w:val="fr-CH"/>
        </w:rPr>
        <w:t>de classement</w:t>
      </w:r>
      <w:r w:rsidR="0025653B">
        <w:rPr>
          <w:rFonts w:asciiTheme="minorHAnsi" w:hAnsiTheme="minorHAnsi" w:cstheme="minorHAnsi"/>
          <w:lang w:val="fr-CH"/>
        </w:rPr>
        <w:t xml:space="preserve"> </w:t>
      </w:r>
      <w:r w:rsidR="006257CC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Classement"/>
          <w:tag w:val="Classement"/>
          <w:id w:val="-655995020"/>
          <w:placeholder>
            <w:docPart w:val="861B4AE603454030A78085AF73A0E53C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="00A44137" w:rsidRPr="00B849F8">
        <w:rPr>
          <w:rFonts w:asciiTheme="minorHAnsi" w:hAnsiTheme="minorHAnsi" w:cstheme="minorHAnsi"/>
          <w:lang w:val="fr-CH"/>
        </w:rPr>
        <w:tab/>
        <w:t>Nom de l’entraîneu</w:t>
      </w:r>
      <w:r w:rsidR="000D433E">
        <w:rPr>
          <w:rFonts w:asciiTheme="minorHAnsi" w:hAnsiTheme="minorHAnsi" w:cstheme="minorHAnsi"/>
          <w:lang w:val="fr-CH"/>
        </w:rPr>
        <w:t>r</w:t>
      </w:r>
      <w:r w:rsidR="0025653B">
        <w:rPr>
          <w:rFonts w:asciiTheme="minorHAnsi" w:hAnsiTheme="minorHAnsi" w:cstheme="minorHAnsi"/>
          <w:lang w:val="fr-CH"/>
        </w:rPr>
        <w:t xml:space="preserve"> </w:t>
      </w:r>
      <w:r w:rsidR="006257CC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Entraineur"/>
          <w:tag w:val="Entraineur"/>
          <w:id w:val="1564687429"/>
          <w:placeholder>
            <w:docPart w:val="CC2F9B49237C450F84C35760031E0E96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</w:p>
    <w:p w:rsidR="0052355A" w:rsidRPr="00B849F8" w:rsidRDefault="00A44137" w:rsidP="00A44137">
      <w:pPr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  <w:lang w:val="fr-CH"/>
        </w:rPr>
        <w:t xml:space="preserve">Je désire m’inscrire au programme de la relève </w:t>
      </w:r>
      <w:r w:rsidR="002D0551" w:rsidRPr="00B849F8">
        <w:rPr>
          <w:rFonts w:asciiTheme="minorHAnsi" w:hAnsiTheme="minorHAnsi" w:cstheme="minorHAnsi"/>
          <w:lang w:val="fr-CH"/>
        </w:rPr>
        <w:t xml:space="preserve">  </w:t>
      </w:r>
      <w:r w:rsidR="000D433E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id w:val="783310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33E">
            <w:rPr>
              <w:rFonts w:ascii="MS Gothic" w:eastAsia="MS Gothic" w:hAnsi="MS Gothic" w:cstheme="minorHAnsi" w:hint="eastAsia"/>
              <w:lang w:val="fr-CH"/>
            </w:rPr>
            <w:t>☐</w:t>
          </w:r>
        </w:sdtContent>
      </w:sdt>
      <w:r w:rsidR="002D0551" w:rsidRPr="00B849F8">
        <w:rPr>
          <w:rFonts w:asciiTheme="minorHAnsi" w:hAnsiTheme="minorHAnsi" w:cstheme="minorHAnsi"/>
          <w:lang w:val="fr-CH"/>
        </w:rPr>
        <w:t xml:space="preserve">     </w:t>
      </w:r>
      <w:r w:rsidR="000D433E">
        <w:rPr>
          <w:rFonts w:asciiTheme="minorHAnsi" w:hAnsiTheme="minorHAnsi" w:cstheme="minorHAnsi"/>
          <w:lang w:val="fr-CH"/>
        </w:rPr>
        <w:t xml:space="preserve">Niveau </w:t>
      </w:r>
      <w:r w:rsidR="002D0551" w:rsidRPr="00B849F8">
        <w:rPr>
          <w:rFonts w:asciiTheme="minorHAnsi" w:hAnsiTheme="minorHAnsi" w:cstheme="minorHAnsi"/>
          <w:lang w:val="fr-CH"/>
        </w:rPr>
        <w:t xml:space="preserve">  </w:t>
      </w:r>
      <w:sdt>
        <w:sdtPr>
          <w:rPr>
            <w:rFonts w:asciiTheme="minorHAnsi" w:hAnsiTheme="minorHAnsi" w:cstheme="minorHAnsi"/>
            <w:lang w:val="fr-CH"/>
          </w:rPr>
          <w:alias w:val="niveau"/>
          <w:tag w:val="niveau"/>
          <w:id w:val="-1347554684"/>
          <w:placeholder>
            <w:docPart w:val="DefaultPlaceholder_-1854013440"/>
          </w:placeholder>
          <w:showingPlcHdr/>
        </w:sdtPr>
        <w:sdtEndPr/>
        <w:sdtContent>
          <w:r w:rsidR="002B3736" w:rsidRPr="00504606">
            <w:rPr>
              <w:rStyle w:val="PlaceholderText"/>
              <w:rFonts w:eastAsia="Calibri"/>
            </w:rPr>
            <w:t>Click or tap here to enter text.</w:t>
          </w:r>
        </w:sdtContent>
      </w:sdt>
    </w:p>
    <w:p w:rsidR="00A44137" w:rsidRPr="00B849F8" w:rsidRDefault="001F1FBD" w:rsidP="00A44137">
      <w:pPr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  <w:lang w:val="fr-CH"/>
        </w:rPr>
        <w:tab/>
      </w:r>
      <w:r w:rsidRPr="00B849F8">
        <w:rPr>
          <w:rFonts w:asciiTheme="minorHAnsi" w:hAnsiTheme="minorHAnsi" w:cstheme="minorHAnsi"/>
          <w:lang w:val="fr-CH"/>
        </w:rPr>
        <w:tab/>
      </w:r>
      <w:r w:rsidRPr="00B849F8">
        <w:rPr>
          <w:rFonts w:asciiTheme="minorHAnsi" w:hAnsiTheme="minorHAnsi" w:cstheme="minorHAnsi"/>
          <w:lang w:val="fr-CH"/>
        </w:rPr>
        <w:tab/>
      </w:r>
    </w:p>
    <w:p w:rsidR="004002D3" w:rsidRDefault="00A44137" w:rsidP="004002D3">
      <w:pPr>
        <w:tabs>
          <w:tab w:val="left" w:pos="3969"/>
        </w:tabs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  <w:lang w:val="fr-CH"/>
        </w:rPr>
        <w:t>Signature du candidat</w:t>
      </w:r>
      <w:r w:rsidRPr="00B849F8">
        <w:rPr>
          <w:rFonts w:asciiTheme="minorHAnsi" w:hAnsiTheme="minorHAnsi" w:cstheme="minorHAnsi"/>
          <w:lang w:val="fr-CH"/>
        </w:rPr>
        <w:tab/>
      </w:r>
      <w:r w:rsidR="005106CF">
        <w:rPr>
          <w:rFonts w:asciiTheme="minorHAnsi" w:hAnsiTheme="minorHAnsi" w:cstheme="minorHAnsi"/>
          <w:lang w:val="fr-CH"/>
        </w:rPr>
        <w:t xml:space="preserve">                       </w:t>
      </w:r>
      <w:r w:rsidRPr="00B849F8">
        <w:rPr>
          <w:rFonts w:asciiTheme="minorHAnsi" w:hAnsiTheme="minorHAnsi" w:cstheme="minorHAnsi"/>
          <w:lang w:val="fr-CH"/>
        </w:rPr>
        <w:t xml:space="preserve">Signature du représentant légal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8"/>
        <w:gridCol w:w="4746"/>
      </w:tblGrid>
      <w:tr w:rsidR="004002D3" w:rsidTr="004002D3">
        <w:tc>
          <w:tcPr>
            <w:tcW w:w="4672" w:type="dxa"/>
          </w:tcPr>
          <w:sdt>
            <w:sdtPr>
              <w:rPr>
                <w:rFonts w:asciiTheme="minorHAnsi" w:hAnsiTheme="minorHAnsi" w:cstheme="minorHAnsi"/>
                <w:noProof/>
                <w:lang w:val="fr-CH"/>
              </w:rPr>
              <w:alias w:val="Image signature candidat"/>
              <w:tag w:val="Image signature"/>
              <w:id w:val="1787626285"/>
              <w:showingPlcHdr/>
              <w:picture/>
            </w:sdtPr>
            <w:sdtEndPr/>
            <w:sdtContent>
              <w:p w:rsidR="004002D3" w:rsidRDefault="004002D3" w:rsidP="004002D3">
                <w:pPr>
                  <w:tabs>
                    <w:tab w:val="left" w:pos="3969"/>
                  </w:tabs>
                  <w:rPr>
                    <w:rFonts w:asciiTheme="minorHAnsi" w:hAnsiTheme="minorHAnsi" w:cstheme="minorHAnsi"/>
                    <w:noProof/>
                    <w:lang w:val="fr-CH"/>
                  </w:rPr>
                </w:pPr>
                <w:r>
                  <w:rPr>
                    <w:rFonts w:asciiTheme="minorHAnsi" w:hAnsiTheme="minorHAnsi" w:cstheme="minorHAnsi"/>
                    <w:noProof/>
                    <w:lang w:val="fr-CH"/>
                  </w:rPr>
                  <w:drawing>
                    <wp:inline distT="0" distB="0" distL="0" distR="0">
                      <wp:extent cx="2698750" cy="622300"/>
                      <wp:effectExtent l="0" t="0" r="6350" b="6350"/>
                      <wp:docPr id="4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98750" cy="622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4002D3" w:rsidRDefault="004002D3" w:rsidP="004002D3">
            <w:pPr>
              <w:tabs>
                <w:tab w:val="left" w:pos="3969"/>
              </w:tabs>
              <w:rPr>
                <w:rFonts w:asciiTheme="minorHAnsi" w:hAnsiTheme="minorHAnsi" w:cstheme="minorHAnsi"/>
                <w:lang w:val="fr-CH"/>
              </w:rPr>
            </w:pPr>
          </w:p>
        </w:tc>
        <w:sdt>
          <w:sdtPr>
            <w:rPr>
              <w:rFonts w:asciiTheme="minorHAnsi" w:hAnsiTheme="minorHAnsi" w:cstheme="minorHAnsi"/>
              <w:lang w:val="fr-CH"/>
            </w:rPr>
            <w:alias w:val="image signature représentant"/>
            <w:tag w:val="image signature représentant"/>
            <w:id w:val="-152530557"/>
            <w:showingPlcHdr/>
            <w:picture/>
          </w:sdtPr>
          <w:sdtEndPr/>
          <w:sdtContent>
            <w:tc>
              <w:tcPr>
                <w:tcW w:w="4672" w:type="dxa"/>
              </w:tcPr>
              <w:p w:rsidR="004002D3" w:rsidRDefault="004002D3" w:rsidP="004002D3">
                <w:pPr>
                  <w:tabs>
                    <w:tab w:val="left" w:pos="3969"/>
                  </w:tabs>
                  <w:rPr>
                    <w:rFonts w:asciiTheme="minorHAnsi" w:hAnsiTheme="minorHAnsi" w:cstheme="minorHAnsi"/>
                    <w:lang w:val="fr-CH"/>
                  </w:rPr>
                </w:pPr>
                <w:r>
                  <w:rPr>
                    <w:rFonts w:asciiTheme="minorHAnsi" w:hAnsiTheme="minorHAnsi" w:cstheme="minorHAnsi"/>
                    <w:noProof/>
                    <w:lang w:val="fr-CH"/>
                  </w:rPr>
                  <w:drawing>
                    <wp:inline distT="0" distB="0" distL="0" distR="0">
                      <wp:extent cx="2876550" cy="666750"/>
                      <wp:effectExtent l="0" t="0" r="0" b="0"/>
                      <wp:docPr id="3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76550" cy="666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:rsidR="004002D3" w:rsidRPr="00B849F8" w:rsidRDefault="004002D3" w:rsidP="004002D3">
      <w:pPr>
        <w:tabs>
          <w:tab w:val="left" w:pos="3969"/>
        </w:tabs>
        <w:rPr>
          <w:rFonts w:asciiTheme="minorHAnsi" w:hAnsiTheme="minorHAnsi" w:cstheme="minorHAnsi"/>
          <w:lang w:val="fr-CH"/>
        </w:rPr>
      </w:pPr>
    </w:p>
    <w:p w:rsidR="001F1FBD" w:rsidRPr="004002D3" w:rsidRDefault="00986BFB" w:rsidP="004002D3">
      <w:pPr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</w:rPr>
        <w:t>Lieu d’entraînement :</w:t>
      </w:r>
      <w:r w:rsidRPr="00B849F8">
        <w:rPr>
          <w:rFonts w:asciiTheme="minorHAnsi" w:hAnsiTheme="minorHAnsi" w:cstheme="minorHAnsi"/>
        </w:rPr>
        <w:tab/>
        <w:t>à définir selon votre lieu de domicile et des inscriptions</w:t>
      </w:r>
      <w:r w:rsidR="001F1FBD" w:rsidRPr="00B849F8">
        <w:rPr>
          <w:rFonts w:asciiTheme="minorHAnsi" w:hAnsiTheme="minorHAnsi" w:cstheme="minorHAnsi"/>
        </w:rPr>
        <w:tab/>
      </w:r>
      <w:r w:rsidR="001F1FBD" w:rsidRPr="00B849F8">
        <w:rPr>
          <w:rFonts w:asciiTheme="minorHAnsi" w:hAnsiTheme="minorHAnsi" w:cstheme="minorHAnsi"/>
        </w:rPr>
        <w:tab/>
      </w:r>
      <w:r w:rsidR="001F1FBD" w:rsidRPr="00B849F8">
        <w:rPr>
          <w:rFonts w:asciiTheme="minorHAnsi" w:hAnsiTheme="minorHAnsi" w:cstheme="minorHAnsi"/>
        </w:rPr>
        <w:tab/>
      </w:r>
      <w:r w:rsidR="001F1FBD" w:rsidRPr="00B849F8">
        <w:rPr>
          <w:rFonts w:asciiTheme="minorHAnsi" w:hAnsiTheme="minorHAnsi" w:cstheme="minorHAnsi"/>
        </w:rPr>
        <w:tab/>
      </w:r>
      <w:r w:rsidR="001F1FBD" w:rsidRPr="00B849F8">
        <w:rPr>
          <w:rFonts w:asciiTheme="minorHAnsi" w:hAnsiTheme="minorHAnsi" w:cstheme="minorHAnsi"/>
        </w:rPr>
        <w:tab/>
      </w:r>
      <w:r w:rsidR="001F1FBD" w:rsidRPr="00B849F8">
        <w:rPr>
          <w:rFonts w:asciiTheme="minorHAnsi" w:hAnsiTheme="minorHAnsi" w:cstheme="minorHAnsi"/>
        </w:rPr>
        <w:tab/>
      </w:r>
    </w:p>
    <w:p w:rsidR="00A72608" w:rsidRPr="00B849F8" w:rsidRDefault="001F1FBD" w:rsidP="001F1FBD">
      <w:pPr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  <w:lang w:val="fr-CH"/>
        </w:rPr>
        <w:t xml:space="preserve">Nous vous prions de renvoyer ce bulletin </w:t>
      </w:r>
      <w:r w:rsidR="008B215D" w:rsidRPr="00B849F8">
        <w:rPr>
          <w:rFonts w:asciiTheme="minorHAnsi" w:hAnsiTheme="minorHAnsi" w:cstheme="minorHAnsi"/>
          <w:lang w:val="fr-CH"/>
        </w:rPr>
        <w:t>par email à</w:t>
      </w:r>
      <w:r w:rsidR="003E0D1F" w:rsidRPr="00B849F8">
        <w:rPr>
          <w:rFonts w:asciiTheme="minorHAnsi" w:hAnsiTheme="minorHAnsi" w:cstheme="minorHAnsi"/>
          <w:lang w:val="fr-CH"/>
        </w:rPr>
        <w:t xml:space="preserve"> :     Chantal Wipraechtiger </w:t>
      </w:r>
    </w:p>
    <w:p w:rsidR="00A44137" w:rsidRPr="008B215D" w:rsidRDefault="00A72608" w:rsidP="003E0D1F">
      <w:pPr>
        <w:rPr>
          <w:b/>
        </w:rPr>
      </w:pPr>
      <w:r w:rsidRPr="00B849F8">
        <w:rPr>
          <w:rFonts w:asciiTheme="minorHAnsi" w:hAnsiTheme="minorHAnsi" w:cstheme="minorHAnsi"/>
          <w:b/>
          <w:color w:val="00B050"/>
          <w:lang w:val="fr-CH"/>
        </w:rPr>
        <w:t>Avec une copie de vos résultats</w:t>
      </w:r>
      <w:r w:rsidR="001F1FBD" w:rsidRPr="00B849F8">
        <w:rPr>
          <w:rFonts w:asciiTheme="minorHAnsi" w:hAnsiTheme="minorHAnsi" w:cstheme="minorHAnsi"/>
          <w:lang w:val="fr-CH"/>
        </w:rPr>
        <w:t> </w:t>
      </w:r>
      <w:r w:rsidR="001F1FBD" w:rsidRPr="00B849F8">
        <w:rPr>
          <w:rFonts w:asciiTheme="minorHAnsi" w:hAnsiTheme="minorHAnsi" w:cstheme="minorHAnsi"/>
          <w:lang w:val="fr-CH"/>
        </w:rPr>
        <w:tab/>
      </w:r>
      <w:r w:rsidR="003E0D1F" w:rsidRPr="00B849F8">
        <w:rPr>
          <w:rFonts w:asciiTheme="minorHAnsi" w:hAnsiTheme="minorHAnsi" w:cstheme="minorHAnsi"/>
          <w:lang w:val="fr-CH"/>
        </w:rPr>
        <w:t xml:space="preserve">       </w:t>
      </w:r>
      <w:r w:rsidRPr="00B849F8">
        <w:rPr>
          <w:rFonts w:asciiTheme="minorHAnsi" w:hAnsiTheme="minorHAnsi" w:cstheme="minorHAnsi"/>
          <w:lang w:val="fr-CH"/>
        </w:rPr>
        <w:tab/>
      </w:r>
      <w:r w:rsidR="003E0D1F" w:rsidRPr="00B849F8">
        <w:rPr>
          <w:rFonts w:asciiTheme="minorHAnsi" w:hAnsiTheme="minorHAnsi" w:cstheme="minorHAnsi"/>
          <w:lang w:val="fr-CH"/>
        </w:rPr>
        <w:t xml:space="preserve">     </w:t>
      </w:r>
      <w:r w:rsidR="003E0D1F" w:rsidRPr="00B849F8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email : </w:t>
      </w:r>
      <w:hyperlink r:id="rId8" w:history="1">
        <w:r w:rsidR="003E0D1F" w:rsidRPr="00B849F8">
          <w:rPr>
            <w:rStyle w:val="Hyperlink"/>
            <w:rFonts w:asciiTheme="minorHAnsi" w:hAnsiTheme="minorHAnsi" w:cstheme="minorHAnsi"/>
          </w:rPr>
          <w:t>chantal.wipraechtiger@bluewin.ch</w:t>
        </w:r>
      </w:hyperlink>
      <w:r w:rsidR="002B5E2A" w:rsidRPr="008B215D">
        <w:tab/>
      </w:r>
      <w:r w:rsidR="002B5E2A" w:rsidRPr="008B215D">
        <w:tab/>
      </w:r>
      <w:r w:rsidR="002B5E2A" w:rsidRPr="008B215D">
        <w:tab/>
      </w:r>
      <w:r w:rsidR="002B5E2A" w:rsidRPr="008B215D">
        <w:tab/>
      </w:r>
      <w:r w:rsidR="002B5E2A" w:rsidRPr="008B215D">
        <w:tab/>
      </w:r>
      <w:r w:rsidR="002B5E2A" w:rsidRPr="008B215D">
        <w:tab/>
      </w:r>
      <w:r w:rsidR="001F1FBD" w:rsidRPr="008B215D">
        <w:tab/>
      </w:r>
    </w:p>
    <w:sectPr w:rsidR="00A44137" w:rsidRPr="008B215D" w:rsidSect="00B849F8">
      <w:pgSz w:w="11906" w:h="16838"/>
      <w:pgMar w:top="284" w:right="1134" w:bottom="23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1641B"/>
    <w:multiLevelType w:val="hybridMultilevel"/>
    <w:tmpl w:val="E6165814"/>
    <w:lvl w:ilvl="0" w:tplc="8F96E0AC">
      <w:start w:val="2011"/>
      <w:numFmt w:val="bullet"/>
      <w:lvlText w:val="-"/>
      <w:lvlJc w:val="left"/>
      <w:pPr>
        <w:ind w:left="3158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747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819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918" w:hanging="360"/>
      </w:pPr>
      <w:rPr>
        <w:rFonts w:ascii="Wingdings" w:hAnsi="Wingdings" w:hint="default"/>
      </w:rPr>
    </w:lvl>
  </w:abstractNum>
  <w:abstractNum w:abstractNumId="1" w15:restartNumberingAfterBreak="0">
    <w:nsid w:val="639B0028"/>
    <w:multiLevelType w:val="hybridMultilevel"/>
    <w:tmpl w:val="FECEC90C"/>
    <w:lvl w:ilvl="0" w:tplc="99468634">
      <w:numFmt w:val="bullet"/>
      <w:lvlText w:val="-"/>
      <w:lvlJc w:val="left"/>
      <w:pPr>
        <w:ind w:left="1268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98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70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42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2D3"/>
    <w:rsid w:val="000077B7"/>
    <w:rsid w:val="00066506"/>
    <w:rsid w:val="00080D54"/>
    <w:rsid w:val="000C5235"/>
    <w:rsid w:val="000D1BAE"/>
    <w:rsid w:val="000D433E"/>
    <w:rsid w:val="00156DB5"/>
    <w:rsid w:val="001B181C"/>
    <w:rsid w:val="001F1FBD"/>
    <w:rsid w:val="0025653B"/>
    <w:rsid w:val="002626E4"/>
    <w:rsid w:val="002B3736"/>
    <w:rsid w:val="002B5E2A"/>
    <w:rsid w:val="002D0551"/>
    <w:rsid w:val="0031478A"/>
    <w:rsid w:val="003730F3"/>
    <w:rsid w:val="003B1E99"/>
    <w:rsid w:val="003E0D1F"/>
    <w:rsid w:val="004002D3"/>
    <w:rsid w:val="0048133E"/>
    <w:rsid w:val="004B261E"/>
    <w:rsid w:val="005106CF"/>
    <w:rsid w:val="0052355A"/>
    <w:rsid w:val="00557D89"/>
    <w:rsid w:val="00606B9E"/>
    <w:rsid w:val="006257CC"/>
    <w:rsid w:val="00653E1D"/>
    <w:rsid w:val="00657868"/>
    <w:rsid w:val="006C0283"/>
    <w:rsid w:val="0071362F"/>
    <w:rsid w:val="007868E5"/>
    <w:rsid w:val="0079567C"/>
    <w:rsid w:val="007E34B2"/>
    <w:rsid w:val="008B215D"/>
    <w:rsid w:val="008C4284"/>
    <w:rsid w:val="008F084B"/>
    <w:rsid w:val="008F2C53"/>
    <w:rsid w:val="00986BFB"/>
    <w:rsid w:val="009B25EF"/>
    <w:rsid w:val="009D33F1"/>
    <w:rsid w:val="00A01921"/>
    <w:rsid w:val="00A13D46"/>
    <w:rsid w:val="00A44137"/>
    <w:rsid w:val="00A62596"/>
    <w:rsid w:val="00A72608"/>
    <w:rsid w:val="00AB6659"/>
    <w:rsid w:val="00B35EE5"/>
    <w:rsid w:val="00B62319"/>
    <w:rsid w:val="00B849F8"/>
    <w:rsid w:val="00C91A64"/>
    <w:rsid w:val="00D06755"/>
    <w:rsid w:val="00D448A7"/>
    <w:rsid w:val="00DA082B"/>
    <w:rsid w:val="00E20F64"/>
    <w:rsid w:val="00E62F34"/>
    <w:rsid w:val="00E8797F"/>
    <w:rsid w:val="00F1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4137"/>
    <w:rPr>
      <w:rFonts w:ascii="Times New Roman" w:eastAsia="Times New Roman" w:hAnsi="Times New Roman"/>
      <w:sz w:val="24"/>
      <w:szCs w:val="24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13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4137"/>
    <w:rPr>
      <w:rFonts w:ascii="Tahoma" w:eastAsia="Times New Roman" w:hAnsi="Tahoma" w:cs="Tahoma"/>
      <w:sz w:val="16"/>
      <w:szCs w:val="16"/>
      <w:lang w:val="fr-FR" w:eastAsia="fr-FR"/>
    </w:rPr>
  </w:style>
  <w:style w:type="character" w:styleId="Hyperlink">
    <w:name w:val="Hyperlink"/>
    <w:uiPriority w:val="99"/>
    <w:unhideWhenUsed/>
    <w:rsid w:val="001F1FBD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2D055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B215D"/>
    <w:rPr>
      <w:color w:val="808080"/>
    </w:rPr>
  </w:style>
  <w:style w:type="table" w:styleId="TableGrid">
    <w:name w:val="Table Grid"/>
    <w:basedOn w:val="TableNormal"/>
    <w:uiPriority w:val="59"/>
    <w:rsid w:val="00400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G:\My%20Drive\fer\2024\chantal.wipraechtiger@bluewin.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rfer.c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333D681B6BE4F51A7B8292BA5EC3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5BA98-6415-40C1-840F-FBD7E162C7AD}"/>
      </w:docPartPr>
      <w:docPartBody>
        <w:p w:rsidR="0096147A" w:rsidRDefault="007A3C02">
          <w:pPr>
            <w:pStyle w:val="2333D681B6BE4F51A7B8292BA5EC3D21"/>
          </w:pPr>
          <w:r w:rsidRPr="00B849F8">
            <w:rPr>
              <w:rStyle w:val="PlaceholderText"/>
              <w:rFonts w:eastAsia="Calibri" w:cstheme="minorHAnsi"/>
            </w:rPr>
            <w:t>Saisir votre nom</w:t>
          </w:r>
        </w:p>
      </w:docPartBody>
    </w:docPart>
    <w:docPart>
      <w:docPartPr>
        <w:name w:val="190C527930FC47D6826692721F81D7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5C972-31A5-43B1-ABBC-73E089683016}"/>
      </w:docPartPr>
      <w:docPartBody>
        <w:p w:rsidR="0096147A" w:rsidRDefault="007A3C02">
          <w:pPr>
            <w:pStyle w:val="190C527930FC47D6826692721F81D768"/>
          </w:pPr>
          <w:r w:rsidRPr="00B849F8">
            <w:rPr>
              <w:rStyle w:val="PlaceholderText"/>
              <w:rFonts w:eastAsia="Calibri" w:cstheme="minorHAnsi"/>
            </w:rPr>
            <w:t xml:space="preserve">Saisir votre prénom </w:t>
          </w:r>
        </w:p>
      </w:docPartBody>
    </w:docPart>
    <w:docPart>
      <w:docPartPr>
        <w:name w:val="861B4AE603454030A78085AF73A0E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F9408-B2DB-494F-BC6B-8C636D39DB4A}"/>
      </w:docPartPr>
      <w:docPartBody>
        <w:p w:rsidR="0096147A" w:rsidRDefault="007A3C02">
          <w:pPr>
            <w:pStyle w:val="861B4AE603454030A78085AF73A0E53C"/>
          </w:pPr>
          <w:r w:rsidRPr="00F77DE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07167BC4EC4D738CD39564619FD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62C99-FC70-420B-ADF8-B4D04703C80D}"/>
      </w:docPartPr>
      <w:docPartBody>
        <w:p w:rsidR="0096147A" w:rsidRDefault="007A3C02">
          <w:pPr>
            <w:pStyle w:val="F307167BC4EC4D738CD39564619FD377"/>
          </w:pPr>
          <w:r w:rsidRPr="00B849F8">
            <w:rPr>
              <w:rFonts w:cstheme="minorHAnsi"/>
              <w:lang w:val="fr-CH"/>
            </w:rPr>
            <w:t>Saisir NP</w:t>
          </w:r>
        </w:p>
      </w:docPartBody>
    </w:docPart>
    <w:docPart>
      <w:docPartPr>
        <w:name w:val="04D01E332C954B5ABDBD7CB461517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34842-D201-423C-BBDD-90CD6D4EE8A2}"/>
      </w:docPartPr>
      <w:docPartBody>
        <w:p w:rsidR="0096147A" w:rsidRDefault="007A3C02">
          <w:pPr>
            <w:pStyle w:val="04D01E332C954B5ABDBD7CB461517159"/>
          </w:pPr>
          <w:r>
            <w:rPr>
              <w:rFonts w:cstheme="minorHAnsi"/>
              <w:lang w:val="fr-CH"/>
            </w:rPr>
            <w:t>Saisir les points</w:t>
          </w:r>
        </w:p>
      </w:docPartBody>
    </w:docPart>
    <w:docPart>
      <w:docPartPr>
        <w:name w:val="893467CA861849518F0D2A50B06E7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4460A-B948-4D2F-9D46-37234B1EF0B9}"/>
      </w:docPartPr>
      <w:docPartBody>
        <w:p w:rsidR="0096147A" w:rsidRDefault="007A3C02">
          <w:pPr>
            <w:pStyle w:val="893467CA861849518F0D2A50B06E7921"/>
          </w:pPr>
          <w:r>
            <w:rPr>
              <w:rStyle w:val="PlaceholderText"/>
              <w:rFonts w:eastAsia="Calibri"/>
            </w:rPr>
            <w:t>Saisir ranking cavalier</w:t>
          </w:r>
          <w:r w:rsidRPr="00F77DE2">
            <w:rPr>
              <w:rStyle w:val="PlaceholderText"/>
              <w:rFonts w:eastAsia="Calibri"/>
            </w:rPr>
            <w:t>.</w:t>
          </w:r>
        </w:p>
      </w:docPartBody>
    </w:docPart>
    <w:docPart>
      <w:docPartPr>
        <w:name w:val="DAC6E624543E441B9E2ED89F4BB4E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D06C06-818C-4956-B0E7-E8021BC548E4}"/>
      </w:docPartPr>
      <w:docPartBody>
        <w:p w:rsidR="0096147A" w:rsidRDefault="007A3C02">
          <w:pPr>
            <w:pStyle w:val="DAC6E624543E441B9E2ED89F4BB4E58E"/>
          </w:pPr>
          <w:r>
            <w:rPr>
              <w:rFonts w:cstheme="minorHAnsi"/>
              <w:lang w:val="fr-CH"/>
            </w:rPr>
            <w:t>saisir votre numéro</w:t>
          </w:r>
          <w:r w:rsidRPr="00B849F8">
            <w:rPr>
              <w:rStyle w:val="PlaceholderText"/>
              <w:rFonts w:eastAsia="Calibri"/>
            </w:rPr>
            <w:t>.</w:t>
          </w:r>
        </w:p>
      </w:docPartBody>
    </w:docPart>
    <w:docPart>
      <w:docPartPr>
        <w:name w:val="44DEBE4892844B08895B215D76FF01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30913-7E18-45E2-9867-4510C5E3556F}"/>
      </w:docPartPr>
      <w:docPartBody>
        <w:p w:rsidR="0096147A" w:rsidRDefault="007A3C02">
          <w:pPr>
            <w:pStyle w:val="44DEBE4892844B08895B215D76FF01F6"/>
          </w:pPr>
          <w:r w:rsidRPr="000D433E">
            <w:rPr>
              <w:rStyle w:val="PlaceholderText"/>
              <w:rFonts w:eastAsia="Calibri"/>
            </w:rPr>
            <w:t>Sélectionner</w:t>
          </w:r>
        </w:p>
      </w:docPartBody>
    </w:docPart>
    <w:docPart>
      <w:docPartPr>
        <w:name w:val="629999DB577B474880D37E12753B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F7273-57EC-43DE-A1D8-3D876BB779C3}"/>
      </w:docPartPr>
      <w:docPartBody>
        <w:p w:rsidR="0096147A" w:rsidRDefault="007A3C02">
          <w:pPr>
            <w:pStyle w:val="629999DB577B474880D37E12753B0EA6"/>
          </w:pPr>
          <w:r w:rsidRPr="00F77DE2">
            <w:rPr>
              <w:rStyle w:val="PlaceholderText"/>
              <w:rFonts w:eastAsia="Calibri"/>
            </w:rPr>
            <w:t>Click or tap to enter a date.</w:t>
          </w:r>
        </w:p>
      </w:docPartBody>
    </w:docPart>
    <w:docPart>
      <w:docPartPr>
        <w:name w:val="74BAA13A694F45F68435F51229EA2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F7573-FF93-4252-9B46-A945C7A9BA9E}"/>
      </w:docPartPr>
      <w:docPartBody>
        <w:p w:rsidR="0096147A" w:rsidRDefault="007A3C02">
          <w:pPr>
            <w:pStyle w:val="74BAA13A694F45F68435F51229EA2660"/>
          </w:pPr>
          <w:r w:rsidRPr="000D433E">
            <w:rPr>
              <w:rFonts w:cstheme="minorHAnsi"/>
            </w:rPr>
            <w:t>Saisir N° Brevet</w:t>
          </w:r>
        </w:p>
      </w:docPartBody>
    </w:docPart>
    <w:docPart>
      <w:docPartPr>
        <w:name w:val="58E3FB808D774E70B9E7CA01599B97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F3C07-742B-41CF-9ED6-6FAD198C252D}"/>
      </w:docPartPr>
      <w:docPartBody>
        <w:p w:rsidR="0096147A" w:rsidRDefault="007A3C02">
          <w:pPr>
            <w:pStyle w:val="58E3FB808D774E70B9E7CA01599B9795"/>
          </w:pPr>
          <w:r>
            <w:rPr>
              <w:rStyle w:val="PlaceholderText"/>
              <w:rFonts w:eastAsia="Calibri"/>
            </w:rPr>
            <w:t>Saisir la société dans laquelle vous êtes membre</w:t>
          </w:r>
        </w:p>
      </w:docPartBody>
    </w:docPart>
    <w:docPart>
      <w:docPartPr>
        <w:name w:val="3A2A602DB7434092ABB0212CFD155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A6C484-C311-472F-971E-2946C577E884}"/>
      </w:docPartPr>
      <w:docPartBody>
        <w:p w:rsidR="0096147A" w:rsidRDefault="007A3C02">
          <w:pPr>
            <w:pStyle w:val="3A2A602DB7434092ABB0212CFD155544"/>
          </w:pPr>
          <w:r>
            <w:rPr>
              <w:rFonts w:cstheme="minorHAnsi"/>
              <w:lang w:val="fr-CH"/>
            </w:rPr>
            <w:t>Saisir Nom du cheval</w:t>
          </w:r>
          <w:r w:rsidRPr="00F77DE2">
            <w:rPr>
              <w:rStyle w:val="PlaceholderText"/>
              <w:rFonts w:eastAsia="Calibri"/>
            </w:rPr>
            <w:t>.</w:t>
          </w:r>
        </w:p>
      </w:docPartBody>
    </w:docPart>
    <w:docPart>
      <w:docPartPr>
        <w:name w:val="A92E12CB4A92439382F5476645926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623514-6B01-4860-8831-9D20ACD5B7F2}"/>
      </w:docPartPr>
      <w:docPartBody>
        <w:p w:rsidR="0096147A" w:rsidRDefault="007A3C02">
          <w:pPr>
            <w:pStyle w:val="A92E12CB4A92439382F54766459265A9"/>
          </w:pPr>
          <w:r>
            <w:rPr>
              <w:rFonts w:cstheme="minorHAnsi"/>
              <w:lang w:val="fr-CH"/>
            </w:rPr>
            <w:t xml:space="preserve">Saisir </w:t>
          </w:r>
          <w:r w:rsidRPr="000D433E">
            <w:rPr>
              <w:rFonts w:cstheme="minorHAnsi"/>
            </w:rPr>
            <w:t xml:space="preserve">Passeport </w:t>
          </w:r>
        </w:p>
      </w:docPartBody>
    </w:docPart>
    <w:docPart>
      <w:docPartPr>
        <w:name w:val="CC2F9B49237C450F84C35760031E0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3E14E-6A13-4B1D-855D-BD966492F292}"/>
      </w:docPartPr>
      <w:docPartBody>
        <w:p w:rsidR="0096147A" w:rsidRDefault="007A3C02">
          <w:pPr>
            <w:pStyle w:val="CC2F9B49237C450F84C35760031E0E96"/>
          </w:pPr>
          <w:r>
            <w:rPr>
              <w:rStyle w:val="PlaceholderText"/>
              <w:rFonts w:eastAsia="Calibri"/>
            </w:rPr>
            <w:t>Saisir entraineur</w:t>
          </w:r>
          <w:r w:rsidRPr="00F77DE2">
            <w:rPr>
              <w:rStyle w:val="PlaceholderText"/>
              <w:rFonts w:eastAsia="Calibri"/>
            </w:rPr>
            <w:t>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45B46-5E78-495C-A856-0676F6F5F344}"/>
      </w:docPartPr>
      <w:docPartBody>
        <w:p w:rsidR="0079192F" w:rsidRDefault="0096147A">
          <w:r w:rsidRPr="0050460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02"/>
    <w:rsid w:val="007527D6"/>
    <w:rsid w:val="0079192F"/>
    <w:rsid w:val="007A3C02"/>
    <w:rsid w:val="0096147A"/>
    <w:rsid w:val="00F5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147A"/>
    <w:rPr>
      <w:color w:val="808080"/>
    </w:rPr>
  </w:style>
  <w:style w:type="paragraph" w:customStyle="1" w:styleId="2333D681B6BE4F51A7B8292BA5EC3D21">
    <w:name w:val="2333D681B6BE4F51A7B8292BA5EC3D21"/>
  </w:style>
  <w:style w:type="paragraph" w:customStyle="1" w:styleId="190C527930FC47D6826692721F81D768">
    <w:name w:val="190C527930FC47D6826692721F81D768"/>
  </w:style>
  <w:style w:type="paragraph" w:customStyle="1" w:styleId="861B4AE603454030A78085AF73A0E53C">
    <w:name w:val="861B4AE603454030A78085AF73A0E53C"/>
  </w:style>
  <w:style w:type="paragraph" w:customStyle="1" w:styleId="F307167BC4EC4D738CD39564619FD377">
    <w:name w:val="F307167BC4EC4D738CD39564619FD377"/>
  </w:style>
  <w:style w:type="paragraph" w:customStyle="1" w:styleId="04D01E332C954B5ABDBD7CB461517159">
    <w:name w:val="04D01E332C954B5ABDBD7CB461517159"/>
  </w:style>
  <w:style w:type="paragraph" w:customStyle="1" w:styleId="893467CA861849518F0D2A50B06E7921">
    <w:name w:val="893467CA861849518F0D2A50B06E7921"/>
  </w:style>
  <w:style w:type="paragraph" w:customStyle="1" w:styleId="DAC6E624543E441B9E2ED89F4BB4E58E">
    <w:name w:val="DAC6E624543E441B9E2ED89F4BB4E58E"/>
  </w:style>
  <w:style w:type="paragraph" w:customStyle="1" w:styleId="44DEBE4892844B08895B215D76FF01F6">
    <w:name w:val="44DEBE4892844B08895B215D76FF01F6"/>
  </w:style>
  <w:style w:type="paragraph" w:customStyle="1" w:styleId="629999DB577B474880D37E12753B0EA6">
    <w:name w:val="629999DB577B474880D37E12753B0EA6"/>
  </w:style>
  <w:style w:type="paragraph" w:customStyle="1" w:styleId="74BAA13A694F45F68435F51229EA2660">
    <w:name w:val="74BAA13A694F45F68435F51229EA2660"/>
  </w:style>
  <w:style w:type="paragraph" w:customStyle="1" w:styleId="58E3FB808D774E70B9E7CA01599B9795">
    <w:name w:val="58E3FB808D774E70B9E7CA01599B9795"/>
  </w:style>
  <w:style w:type="paragraph" w:customStyle="1" w:styleId="3A2A602DB7434092ABB0212CFD155544">
    <w:name w:val="3A2A602DB7434092ABB0212CFD155544"/>
  </w:style>
  <w:style w:type="paragraph" w:customStyle="1" w:styleId="A92E12CB4A92439382F54766459265A9">
    <w:name w:val="A92E12CB4A92439382F54766459265A9"/>
  </w:style>
  <w:style w:type="paragraph" w:customStyle="1" w:styleId="CC2F9B49237C450F84C35760031E0E96">
    <w:name w:val="CC2F9B49237C450F84C35760031E0E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Inscription Relève CC 2026</Template>
  <TotalTime>0</TotalTime>
  <Pages>1</Pages>
  <Words>267</Words>
  <Characters>1316</Characters>
  <Application>Microsoft Office Word</Application>
  <DocSecurity>0</DocSecurity>
  <Lines>54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1547</CharactersWithSpaces>
  <SharedDoc>false</SharedDoc>
  <HLinks>
    <vt:vector size="12" baseType="variant">
      <vt:variant>
        <vt:i4>3473427</vt:i4>
      </vt:variant>
      <vt:variant>
        <vt:i4>3</vt:i4>
      </vt:variant>
      <vt:variant>
        <vt:i4>0</vt:i4>
      </vt:variant>
      <vt:variant>
        <vt:i4>5</vt:i4>
      </vt:variant>
      <vt:variant>
        <vt:lpwstr>chantal.wipraechtiger@bluewin.ch</vt:lpwstr>
      </vt:variant>
      <vt:variant>
        <vt:lpwstr/>
      </vt:variant>
      <vt:variant>
        <vt:i4>1835074</vt:i4>
      </vt:variant>
      <vt:variant>
        <vt:i4>0</vt:i4>
      </vt:variant>
      <vt:variant>
        <vt:i4>0</vt:i4>
      </vt:variant>
      <vt:variant>
        <vt:i4>5</vt:i4>
      </vt:variant>
      <vt:variant>
        <vt:lpwstr>http://www.ferfer.ch/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WIPRAECHTIGER Chantal</dc:creator>
  <cp:keywords/>
  <cp:lastModifiedBy>WIPRAECHTIGER Chantal</cp:lastModifiedBy>
  <cp:revision>3</cp:revision>
  <dcterms:created xsi:type="dcterms:W3CDTF">2025-09-22T07:38:00Z</dcterms:created>
  <dcterms:modified xsi:type="dcterms:W3CDTF">2025-09-22T07:39:00Z</dcterms:modified>
</cp:coreProperties>
</file>